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55" w:type="dxa"/>
        <w:tblCellSpacing w:w="0" w:type="dxa"/>
        <w:tblCellMar>
          <w:top w:w="15" w:type="dxa"/>
          <w:left w:w="15" w:type="dxa"/>
          <w:bottom w:w="15" w:type="dxa"/>
          <w:right w:w="15" w:type="dxa"/>
        </w:tblCellMar>
        <w:tblLook w:val="00A0"/>
      </w:tblPr>
      <w:tblGrid>
        <w:gridCol w:w="10755"/>
      </w:tblGrid>
      <w:tr w:rsidR="00E844C3" w:rsidRPr="00FC1894" w:rsidTr="007E6013">
        <w:trPr>
          <w:trHeight w:val="9930"/>
          <w:tblCellSpacing w:w="0" w:type="dxa"/>
        </w:trPr>
        <w:tc>
          <w:tcPr>
            <w:tcW w:w="10755" w:type="dxa"/>
            <w:tcBorders>
              <w:top w:val="nil"/>
              <w:left w:val="nil"/>
              <w:bottom w:val="nil"/>
              <w:right w:val="nil"/>
            </w:tcBorders>
            <w:tcMar>
              <w:top w:w="0" w:type="dxa"/>
              <w:left w:w="0" w:type="dxa"/>
              <w:bottom w:w="0" w:type="dxa"/>
              <w:right w:w="0" w:type="dxa"/>
            </w:tcMar>
            <w:vAlign w:val="center"/>
          </w:tcPr>
          <w:p w:rsidR="00E844C3" w:rsidRPr="007E6013" w:rsidRDefault="00E844C3" w:rsidP="007E6013">
            <w:pPr>
              <w:spacing w:before="100" w:beforeAutospacing="1" w:after="202" w:line="240" w:lineRule="auto"/>
              <w:jc w:val="center"/>
              <w:rPr>
                <w:rFonts w:ascii="Times New Roman" w:hAnsi="Times New Roman"/>
                <w:sz w:val="24"/>
                <w:szCs w:val="24"/>
                <w:lang w:eastAsia="ru-RU"/>
              </w:rPr>
            </w:pPr>
            <w:r w:rsidRPr="007E6013">
              <w:rPr>
                <w:rFonts w:ascii="Tahoma" w:hAnsi="Tahoma" w:cs="Tahoma"/>
                <w:sz w:val="48"/>
                <w:szCs w:val="48"/>
                <w:lang w:eastAsia="ru-RU"/>
              </w:rPr>
              <w:t>Приказ Минобрнауки России от 17.10.2013 N 1155</w:t>
            </w:r>
            <w:r w:rsidRPr="007E6013">
              <w:rPr>
                <w:rFonts w:ascii="Tahoma" w:hAnsi="Tahoma" w:cs="Tahoma"/>
                <w:sz w:val="48"/>
                <w:szCs w:val="48"/>
                <w:lang w:eastAsia="ru-RU"/>
              </w:rPr>
              <w:br/>
              <w:t>"Об утверждении федерального государственного образовательного стандарта дошкольного образования"</w:t>
            </w:r>
            <w:r w:rsidRPr="007E6013">
              <w:rPr>
                <w:rFonts w:ascii="Tahoma" w:hAnsi="Tahoma" w:cs="Tahoma"/>
                <w:sz w:val="48"/>
                <w:szCs w:val="48"/>
                <w:lang w:eastAsia="ru-RU"/>
              </w:rPr>
              <w:br/>
              <w:t>(Зарегистрировано в Минюсте России 14.11.2013 N 30384)</w:t>
            </w:r>
          </w:p>
          <w:p w:rsidR="00E844C3" w:rsidRPr="007E6013" w:rsidRDefault="00E844C3" w:rsidP="007E6013">
            <w:pPr>
              <w:spacing w:before="100" w:beforeAutospacing="1" w:after="100" w:afterAutospacing="1" w:line="240" w:lineRule="auto"/>
              <w:jc w:val="center"/>
              <w:rPr>
                <w:rFonts w:ascii="Times New Roman" w:hAnsi="Times New Roman"/>
                <w:sz w:val="24"/>
                <w:szCs w:val="24"/>
                <w:lang w:eastAsia="ru-RU"/>
              </w:rPr>
            </w:pPr>
          </w:p>
        </w:tc>
      </w:tr>
      <w:tr w:rsidR="00E844C3" w:rsidRPr="00FC1894" w:rsidTr="007E6013">
        <w:trPr>
          <w:trHeight w:val="3030"/>
          <w:tblCellSpacing w:w="0" w:type="dxa"/>
        </w:trPr>
        <w:tc>
          <w:tcPr>
            <w:tcW w:w="10755" w:type="dxa"/>
            <w:tcBorders>
              <w:top w:val="nil"/>
              <w:left w:val="nil"/>
              <w:bottom w:val="nil"/>
              <w:right w:val="nil"/>
            </w:tcBorders>
            <w:tcMar>
              <w:top w:w="0" w:type="dxa"/>
              <w:left w:w="0" w:type="dxa"/>
              <w:bottom w:w="0" w:type="dxa"/>
              <w:right w:w="0" w:type="dxa"/>
            </w:tcMar>
            <w:vAlign w:val="center"/>
          </w:tcPr>
          <w:p w:rsidR="00E844C3" w:rsidRPr="007E6013" w:rsidRDefault="00E844C3" w:rsidP="007E6013">
            <w:pPr>
              <w:spacing w:before="100" w:beforeAutospacing="1" w:after="100" w:afterAutospacing="1" w:line="240" w:lineRule="auto"/>
              <w:jc w:val="center"/>
              <w:rPr>
                <w:rFonts w:ascii="Times New Roman" w:hAnsi="Times New Roman"/>
                <w:sz w:val="24"/>
                <w:szCs w:val="24"/>
                <w:lang w:eastAsia="ru-RU"/>
              </w:rPr>
            </w:pPr>
          </w:p>
        </w:tc>
      </w:tr>
    </w:tbl>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0" w:name="Par1"/>
      <w:bookmarkEnd w:id="0"/>
      <w:r w:rsidRPr="007E6013">
        <w:rPr>
          <w:rFonts w:ascii="Arial" w:hAnsi="Arial" w:cs="Arial"/>
          <w:color w:val="000000"/>
          <w:sz w:val="20"/>
          <w:szCs w:val="20"/>
          <w:lang w:eastAsia="ru-RU"/>
        </w:rPr>
        <w:t>Зарегистрировано в Минюсте России 14 ноября 2013 г. N 30384</w:t>
      </w:r>
    </w:p>
    <w:p w:rsidR="00E844C3" w:rsidRPr="007E6013" w:rsidRDefault="00E844C3" w:rsidP="007E6013">
      <w:pPr>
        <w:pBdr>
          <w:bottom w:val="single" w:sz="6" w:space="0" w:color="000001"/>
        </w:pBd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МИНИСТЕРСТВО ОБРАЗОВАНИЯ И НАУКИ РОССИЙСКОЙ ФЕДЕРАЦИИ</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ПРИКАЗ</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от 17 октября 2013 г. N 1155</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ОБ УТВЕРЖДЕНИИ</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ФЕДЕРАЛЬНОГО ГОСУДАРСТВЕННОГО ОБРАЗОВАТЕЛЬНОГО СТАНДАРТА</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 xml:space="preserve">1. Утвердить прилагаемый федеральный государственный образовательный </w:t>
      </w:r>
      <w:r w:rsidRPr="007E6013">
        <w:rPr>
          <w:rFonts w:ascii="Arial" w:hAnsi="Arial" w:cs="Arial"/>
          <w:color w:val="0000FF"/>
          <w:sz w:val="20"/>
          <w:szCs w:val="20"/>
          <w:lang w:eastAsia="ru-RU"/>
        </w:rPr>
        <w:t>стандарт</w:t>
      </w:r>
      <w:r w:rsidRPr="007E6013">
        <w:rPr>
          <w:rFonts w:ascii="Arial" w:hAnsi="Arial" w:cs="Arial"/>
          <w:color w:val="000000"/>
          <w:sz w:val="20"/>
          <w:szCs w:val="20"/>
          <w:lang w:eastAsia="ru-RU"/>
        </w:rPr>
        <w:t xml:space="preserve">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Признать утратившими силу приказы Министерства образования и науки Российской Федерации: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Настоящий приказ вступает в силу с 1 января 2014 года.</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Министр</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Д.В.ЛИВАНОВ</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bookmarkStart w:id="1" w:name="Par27"/>
      <w:bookmarkEnd w:id="1"/>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Приложение</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Утвержден</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приказом Министерства образования</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и науки Российской Федерации</w:t>
      </w:r>
    </w:p>
    <w:p w:rsidR="00E844C3" w:rsidRPr="007E6013" w:rsidRDefault="00E844C3" w:rsidP="007E6013">
      <w:pPr>
        <w:spacing w:before="100" w:beforeAutospacing="1" w:after="0" w:line="240" w:lineRule="auto"/>
        <w:jc w:val="right"/>
        <w:rPr>
          <w:rFonts w:ascii="Times New Roman" w:hAnsi="Times New Roman"/>
          <w:sz w:val="24"/>
          <w:szCs w:val="24"/>
          <w:lang w:eastAsia="ru-RU"/>
        </w:rPr>
      </w:pPr>
      <w:r w:rsidRPr="007E6013">
        <w:rPr>
          <w:rFonts w:ascii="Arial" w:hAnsi="Arial" w:cs="Arial"/>
          <w:color w:val="000000"/>
          <w:sz w:val="20"/>
          <w:szCs w:val="20"/>
          <w:lang w:eastAsia="ru-RU"/>
        </w:rPr>
        <w:t>от 17 октября 2013 г. N 1155</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2" w:name="Par34"/>
      <w:bookmarkEnd w:id="2"/>
      <w:r w:rsidRPr="007E6013">
        <w:rPr>
          <w:rFonts w:ascii="Arial" w:hAnsi="Arial" w:cs="Arial"/>
          <w:b/>
          <w:bCs/>
          <w:color w:val="000000"/>
          <w:sz w:val="16"/>
          <w:szCs w:val="16"/>
          <w:lang w:eastAsia="ru-RU"/>
        </w:rPr>
        <w:t>ФЕДЕРАЛЬНЫЙ ГОСУДАРСТВЕННЫЙ ОБРАЗОВАТЕЛЬНЫЙ СТАНДАРТ</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b/>
          <w:bCs/>
          <w:color w:val="000000"/>
          <w:sz w:val="16"/>
          <w:szCs w:val="16"/>
          <w:lang w:eastAsia="ru-RU"/>
        </w:rPr>
        <w:t>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3" w:name="Par37"/>
      <w:bookmarkEnd w:id="3"/>
      <w:r w:rsidRPr="007E6013">
        <w:rPr>
          <w:rFonts w:ascii="Arial" w:hAnsi="Arial" w:cs="Arial"/>
          <w:color w:val="000000"/>
          <w:sz w:val="20"/>
          <w:szCs w:val="20"/>
          <w:lang w:eastAsia="ru-RU"/>
        </w:rPr>
        <w:t>I. ОБЩИЕ ПОЛОЖЕНИЯ</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Российская газета, 25 декабря 1993 г.; Собрание законодательства Российской Федерации, 2009, N 1, ст. 1, ст. 2.</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&lt;2&gt; Сборник международных договоров СССР, 1993, выпуск XLVI.</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уважение личности ребенка;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1.3. В Стандарте учитываются: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возможности освоения ребенком Программы на разных этапах ее реализации.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1.4. Основные принципы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поддержка инициативы детей в различных видах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сотрудничество Организации с семьей;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приобщение детей к социокультурным нормам, традициям семьи, общества и государства;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7) формирование познавательных интересов и познавательных действий ребенка в различных видах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8) возрастная адекватность дошкольного образования (соответствие условий, требований, методов возрасту и особенностям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9) учет этнокультурной ситуации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1.5. Стандарт направлен на достижение следующих целей: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повышение социального статуса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обеспечение государством равенства возможностей для каждого ребенка в получении качественного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сохранение единства образовательного пространства Российской Федерации относительно уровня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bookmarkStart w:id="4" w:name="Par70"/>
      <w:bookmarkEnd w:id="4"/>
      <w:r w:rsidRPr="007E6013">
        <w:rPr>
          <w:rFonts w:ascii="Arial" w:hAnsi="Arial" w:cs="Arial"/>
          <w:color w:val="000000"/>
          <w:sz w:val="20"/>
          <w:szCs w:val="20"/>
          <w:lang w:eastAsia="ru-RU"/>
        </w:rPr>
        <w:t>1.6. Стандарт направлен на решение следующих задач:</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охраны и укрепления физического и психического здоровья детей, в том числе их эмоционального благополучия;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1.7. Стандарт является основой для: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разработки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разработки вариативных примерных образовательных программ дошкольного образования (далее - примерные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объективной оценки соответствия образовательной деятельности Организации требованиям Стандарта;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1.8. Стандарт включает в себя требования к:</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структуре Программы и ее объему;</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условиям реализации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результатам освоения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5" w:name="Par93"/>
      <w:bookmarkEnd w:id="5"/>
      <w:r w:rsidRPr="007E6013">
        <w:rPr>
          <w:rFonts w:ascii="Arial" w:hAnsi="Arial" w:cs="Arial"/>
          <w:color w:val="000000"/>
          <w:sz w:val="20"/>
          <w:szCs w:val="20"/>
          <w:lang w:eastAsia="ru-RU"/>
        </w:rPr>
        <w:t>II. ТРЕБОВАНИЯ К СТРУКТУРЕ ОБРАЗОВАТЕЛЬНОЙ ПРОГРАММЫ</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color w:val="000000"/>
          <w:sz w:val="20"/>
          <w:szCs w:val="20"/>
          <w:lang w:eastAsia="ru-RU"/>
        </w:rPr>
        <w:t>ДОШКОЛЬНОГО ОБРАЗОВАНИЯ И ЕЕ ОБЪЕМУ</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 Программа определяет содержание и организацию образовательной деятельности на уровне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r w:rsidRPr="007E6013">
        <w:rPr>
          <w:rFonts w:ascii="Arial" w:hAnsi="Arial" w:cs="Arial"/>
          <w:color w:val="0000FF"/>
          <w:sz w:val="20"/>
          <w:szCs w:val="20"/>
          <w:lang w:eastAsia="ru-RU"/>
        </w:rPr>
        <w:t>пункте 1.6</w:t>
      </w:r>
      <w:r w:rsidRPr="007E6013">
        <w:rPr>
          <w:rFonts w:ascii="Arial" w:hAnsi="Arial" w:cs="Arial"/>
          <w:color w:val="000000"/>
          <w:sz w:val="20"/>
          <w:szCs w:val="20"/>
          <w:lang w:eastAsia="ru-RU"/>
        </w:rPr>
        <w:t xml:space="preserve"> Стандарта.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2.2. Структурные подразделения в одной Организации (далее - Группы) могут реализовывать разные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2.4. Программа направлена на: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bookmarkStart w:id="6" w:name="Par103"/>
      <w:bookmarkEnd w:id="6"/>
      <w:r w:rsidRPr="007E6013">
        <w:rPr>
          <w:rFonts w:ascii="Arial" w:hAnsi="Arial" w:cs="Arial"/>
          <w:color w:val="000000"/>
          <w:sz w:val="20"/>
          <w:szCs w:val="20"/>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Программа может реализовываться в течение всего времени пребывания &lt;1&gt; детей в Организации.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социально-коммуникативное развитие;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познавательное развитие;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речевое развитие;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художественно-эстетическое развитие;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физическое развитие.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2.8. Содержание Программы должно отражать следующие аспекты образовательной среды для ребенка дошкольного возраста: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предметно-пространственная развивающая образовательная среда;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характер взаимодействия со взрослыми;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характер взаимодействия с другими детьми;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система отношений ребенка к миру, к другим людям, к себе самому.</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r w:rsidRPr="007E6013">
        <w:rPr>
          <w:rFonts w:ascii="Arial" w:hAnsi="Arial" w:cs="Arial"/>
          <w:color w:val="0000FF"/>
          <w:sz w:val="20"/>
          <w:szCs w:val="20"/>
          <w:lang w:eastAsia="ru-RU"/>
        </w:rPr>
        <w:t>пункт 2.5</w:t>
      </w:r>
      <w:r w:rsidRPr="007E6013">
        <w:rPr>
          <w:rFonts w:ascii="Arial" w:hAnsi="Arial" w:cs="Arial"/>
          <w:color w:val="000000"/>
          <w:sz w:val="20"/>
          <w:szCs w:val="20"/>
          <w:lang w:eastAsia="ru-RU"/>
        </w:rPr>
        <w:t xml:space="preserve"> Стандарта).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E844C3" w:rsidRPr="007E6013" w:rsidRDefault="00E844C3" w:rsidP="007E6013">
      <w:pPr>
        <w:spacing w:before="100" w:beforeAutospacing="1" w:after="0" w:line="240" w:lineRule="auto"/>
        <w:rPr>
          <w:rFonts w:ascii="Times New Roman" w:hAnsi="Times New Roman"/>
          <w:sz w:val="24"/>
          <w:szCs w:val="24"/>
          <w:lang w:eastAsia="ru-RU"/>
        </w:rPr>
      </w:pPr>
      <w:bookmarkStart w:id="7" w:name="Par136"/>
      <w:bookmarkEnd w:id="7"/>
      <w:r w:rsidRPr="007E6013">
        <w:rPr>
          <w:rFonts w:ascii="Arial" w:hAnsi="Arial" w:cs="Arial"/>
          <w:color w:val="000000"/>
          <w:sz w:val="20"/>
          <w:szCs w:val="20"/>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2.11.1. Целевой раздел включает в себя пояснительную записку и планируемые результаты освоения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Пояснительная записка должна раскрывать: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цели и задачи реализации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принципы и подходы к формированию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2.11.2. Содержательный раздел представляет общее содержание Программы, обеспечивающее полноценное развитие личности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Содержательный раздел Программы должен включать: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содержательном разделе Программы должны быть представлены: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а) особенности образовательной деятельности разных видов и культурных практик;</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б) способы и направления поддержки детской инициативы;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особенности взаимодействия педагогического коллектива с семьями воспитанников;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г) иные характеристики содержания Программы, наиболее существенные с точки зрения авторов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специфику национальных, социокультурных и иных условий, в которых осуществляется образовательная деятельность;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сложившиеся традиции Организации или Группы.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Коррекционная работа и/или инклюзивное образование должны быть направлены на: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r w:rsidRPr="007E6013">
        <w:rPr>
          <w:rFonts w:ascii="Arial" w:hAnsi="Arial" w:cs="Arial"/>
          <w:color w:val="0000FF"/>
          <w:sz w:val="20"/>
          <w:szCs w:val="20"/>
          <w:lang w:eastAsia="ru-RU"/>
        </w:rPr>
        <w:t>пунктом 2.11</w:t>
      </w:r>
      <w:r w:rsidRPr="007E6013">
        <w:rPr>
          <w:rFonts w:ascii="Arial" w:hAnsi="Arial" w:cs="Arial"/>
          <w:color w:val="000000"/>
          <w:sz w:val="20"/>
          <w:szCs w:val="20"/>
          <w:lang w:eastAsia="ru-RU"/>
        </w:rPr>
        <w:t xml:space="preserve"> Стандарта, в случае если она не соответствует одной из примерных программ.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краткой презентации Программы должны быть указаны: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используемые Примерные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характеристика взаимодействия педагогического коллектива с семьями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8" w:name="Par174"/>
      <w:bookmarkEnd w:id="8"/>
      <w:r w:rsidRPr="007E6013">
        <w:rPr>
          <w:rFonts w:ascii="Arial" w:hAnsi="Arial" w:cs="Arial"/>
          <w:color w:val="000000"/>
          <w:sz w:val="20"/>
          <w:szCs w:val="20"/>
          <w:lang w:eastAsia="ru-RU"/>
        </w:rPr>
        <w:t>III. ТРЕБОВАНИЯ К УСЛОВИЯМ РЕАЛИЗАЦИИ ОСНОВНОЙ</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color w:val="000000"/>
          <w:sz w:val="20"/>
          <w:szCs w:val="20"/>
          <w:lang w:eastAsia="ru-RU"/>
        </w:rPr>
        <w:t>ОБРАЗОВАТЕЛЬНОЙ ПРОГРАММЫ ДОШКОЛЬНОГО ОБРАЗОВАНИЯ</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гарантирует охрану и укрепление физического и психического здоровья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обеспечивает эмоциональное благополучие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способствует профессиональному развитию педагогических работников;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создает условия для развивающего вариативного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обеспечивает открытость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создает условия для участия родителей (законных представителей) в образовательной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 Требования к психолого-педагогическим условиям реализации основной образовательной программы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3.2.1. Для успешной реализации Программы должны быть обеспечены следующие психолого-педагогические условия: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поддержка инициативы и самостоятельности детей в специфических для них видах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возможность выбора детьми материалов, видов активности, участников совместной деятельности и общения;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7) защита детей от всех форм физического и психического насилия &lt;1&gt;;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оптимизации работы с группой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Участие ребенка в психологической диагностике допускается только с согласия его родителей (законных представителей).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3.2.4. Наполняемость Группы определяется с учетом возраста детей, их состояния здоровья, специфики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bookmarkStart w:id="9" w:name="Par208"/>
      <w:bookmarkEnd w:id="9"/>
      <w:r w:rsidRPr="007E6013">
        <w:rPr>
          <w:rFonts w:ascii="Arial" w:hAnsi="Arial" w:cs="Arial"/>
          <w:color w:val="000000"/>
          <w:sz w:val="20"/>
          <w:szCs w:val="20"/>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обеспечение эмоционального благополучия через:</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непосредственное общение с каждым ребенком;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уважительное отношение к каждому ребенку, к его чувствам и потребностям;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поддержку индивидуальности и инициативы детей через:</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создание условий для свободного выбора детьми деятельности, участников совместной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создание условий для принятия детьми решений, выражения своих чувств и мыслей;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установление правил взаимодействия в разных ситуациях:</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развитие коммуникативных способностей детей, позволяющих разрешать конфликтные ситуации со сверстниками;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развитие умения детей работать в группе сверстников;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создание условий для овладения культурными средствами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поддержку спонтанной игры детей, ее обогащение, обеспечение игрового времени и пространства;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оценку индивидуального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3.2.6. В целях эффективной реализации Программы должны быть созданы условия для: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3.2.8. Организация должна создавать возможности: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для взрослых по поиску, использованию материалов, обеспечивающих реализацию Программы, в том числе в информационной среде;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для обсуждения с родителями (законными представителями) детей вопросов, связанных с реализацией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 Требования к развивающей предметно-пространственной среде.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3.3.3. Развивающая предметно-пространственная среда должна обеспечивать: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реализацию различных образовательных программ;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случае организации инклюзивного образования - необходимые для него условия;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учет национально-культурных, климатических условий, в которых осуществляется образовательная деятельность;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учет возрастных особенностей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Насыщенность среды должна соответствовать возрастным возможностям детей и содержанию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эмоциональное благополучие детей во взаимодействии с предметно-пространственным окружением;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возможность самовыражения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Полифункциональность материалов предполагает: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Вариативность среды предполагает: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Доступность среды предполагает: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исправность и сохранность материалов и оборудования.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3.4. Требования к кадровым условиям реализации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r w:rsidRPr="007E6013">
        <w:rPr>
          <w:rFonts w:ascii="Arial" w:hAnsi="Arial" w:cs="Arial"/>
          <w:color w:val="0000FF"/>
          <w:sz w:val="20"/>
          <w:szCs w:val="20"/>
          <w:lang w:eastAsia="ru-RU"/>
        </w:rPr>
        <w:t>п. 3.2.5</w:t>
      </w:r>
      <w:r w:rsidRPr="007E6013">
        <w:rPr>
          <w:rFonts w:ascii="Arial" w:hAnsi="Arial" w:cs="Arial"/>
          <w:color w:val="000000"/>
          <w:sz w:val="20"/>
          <w:szCs w:val="20"/>
          <w:lang w:eastAsia="ru-RU"/>
        </w:rPr>
        <w:t xml:space="preserve"> настоящего Стандарта.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3.4.4. При организации инклюзивного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3.5. Требования к материально-техническим условиям реализации основной образовательной программы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3.5.1. Требования к материально-техническим условиям реализации Программы включают: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требования, определяемые в соответствии с санитарно-эпидемиологическими правилами и нормативами;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требования, определяемые в соответствии с правилами пожарной безопасности;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требования к средствам обучения и воспитания в соответствии с возрастом и индивидуальными особенностями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 оснащенность помещений развивающей предметно-пространственной средой;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5) требования к материально-техническому обеспечению программы (учебно-методический комплект, оборудование, оснащение (предметы).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3.6. Требования к финансовым условиям реализации основной образовательной программы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3.6.2. Финансовые условия реализации Программы должны: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1) обеспечивать возможность выполнения требований Стандарта к условиям реализации и структуре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 отражать структуру и объем расходов, необходимых для реализации Программы, а также механизм их формирования.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расходов на оплату труда работников, реализующих Программу;</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иных расходов, связанных с реализацией и обеспечением реализации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10" w:name="Par299"/>
      <w:bookmarkEnd w:id="10"/>
      <w:r w:rsidRPr="007E6013">
        <w:rPr>
          <w:rFonts w:ascii="Arial" w:hAnsi="Arial" w:cs="Arial"/>
          <w:color w:val="000000"/>
          <w:sz w:val="20"/>
          <w:szCs w:val="20"/>
          <w:lang w:eastAsia="ru-RU"/>
        </w:rPr>
        <w:t>IV. ТРЕБОВАНИЯ К РЕЗУЛЬТАТАМ ОСВОЕНИЯ ОСНОВНОЙ</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color w:val="000000"/>
          <w:sz w:val="20"/>
          <w:szCs w:val="20"/>
          <w:lang w:eastAsia="ru-RU"/>
        </w:rPr>
        <w:t>ОБРАЗОВАТЕЛЬНОЙ ПРОГРАММЫ ДОШКОЛЬНОГО ОБРАЗОВАНИЯ</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4.4. Настоящие требования являются ориентирами для: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б) решения задач:</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формирования Программы;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анализа профессиональной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взаимодействия с семьями;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 изучения характеристик образования детей в возрасте от 2 месяцев до 8 лет;</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4.5. Целевые ориентиры не могут служить непосредственным основанием при решении управленческих задач, включая: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аттестацию педагогических кадров;</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оценку качества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распределение стимулирующего фонда оплаты труда работников Организации.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11" w:name="Par325"/>
      <w:bookmarkEnd w:id="11"/>
      <w:r w:rsidRPr="007E6013">
        <w:rPr>
          <w:rFonts w:ascii="Arial" w:hAnsi="Arial" w:cs="Arial"/>
          <w:color w:val="000000"/>
          <w:sz w:val="20"/>
          <w:szCs w:val="20"/>
          <w:lang w:eastAsia="ru-RU"/>
        </w:rPr>
        <w:t>Целевые ориентиры образования в младенческом</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color w:val="000000"/>
          <w:sz w:val="20"/>
          <w:szCs w:val="20"/>
          <w:lang w:eastAsia="ru-RU"/>
        </w:rPr>
        <w:t>и раннем возрасте:</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проявляет интерес к сверстникам; наблюдает за их действиями и подражает им;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 ребенка развита крупная моторика, он стремится осваивать различные виды движения (бег, лазанье, перешагивание и пр.).</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bookmarkStart w:id="12" w:name="Par336"/>
      <w:bookmarkEnd w:id="12"/>
      <w:r w:rsidRPr="007E6013">
        <w:rPr>
          <w:rFonts w:ascii="Arial" w:hAnsi="Arial" w:cs="Arial"/>
          <w:color w:val="000000"/>
          <w:sz w:val="20"/>
          <w:szCs w:val="20"/>
          <w:lang w:eastAsia="ru-RU"/>
        </w:rPr>
        <w:t>Целевые ориентиры на этапе завершения</w:t>
      </w:r>
    </w:p>
    <w:p w:rsidR="00E844C3" w:rsidRPr="007E6013" w:rsidRDefault="00E844C3" w:rsidP="007E6013">
      <w:pPr>
        <w:spacing w:before="100" w:beforeAutospacing="1" w:after="0" w:line="240" w:lineRule="auto"/>
        <w:jc w:val="center"/>
        <w:rPr>
          <w:rFonts w:ascii="Times New Roman" w:hAnsi="Times New Roman"/>
          <w:sz w:val="24"/>
          <w:szCs w:val="24"/>
          <w:lang w:eastAsia="ru-RU"/>
        </w:rPr>
      </w:pPr>
      <w:r w:rsidRPr="007E6013">
        <w:rPr>
          <w:rFonts w:ascii="Arial" w:hAnsi="Arial" w:cs="Arial"/>
          <w:color w:val="000000"/>
          <w:sz w:val="20"/>
          <w:szCs w:val="20"/>
          <w:lang w:eastAsia="ru-RU"/>
        </w:rPr>
        <w:t>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E844C3" w:rsidRPr="007E6013" w:rsidRDefault="00E844C3" w:rsidP="007E6013">
      <w:pPr>
        <w:spacing w:before="100" w:beforeAutospacing="1" w:after="0" w:line="240" w:lineRule="auto"/>
        <w:rPr>
          <w:rFonts w:ascii="Times New Roman" w:hAnsi="Times New Roman"/>
          <w:sz w:val="24"/>
          <w:szCs w:val="24"/>
          <w:lang w:eastAsia="ru-RU"/>
        </w:rPr>
      </w:pPr>
      <w:r w:rsidRPr="007E6013">
        <w:rPr>
          <w:rFonts w:ascii="Arial" w:hAnsi="Arial" w:cs="Arial"/>
          <w:color w:val="000000"/>
          <w:sz w:val="20"/>
          <w:szCs w:val="20"/>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spacing w:before="100" w:beforeAutospacing="1" w:after="0" w:line="240" w:lineRule="auto"/>
        <w:rPr>
          <w:rFonts w:ascii="Times New Roman" w:hAnsi="Times New Roman"/>
          <w:sz w:val="24"/>
          <w:szCs w:val="24"/>
          <w:lang w:eastAsia="ru-RU"/>
        </w:rPr>
      </w:pPr>
    </w:p>
    <w:p w:rsidR="00E844C3" w:rsidRPr="007E6013" w:rsidRDefault="00E844C3" w:rsidP="007E6013">
      <w:pPr>
        <w:pBdr>
          <w:bottom w:val="single" w:sz="6" w:space="0" w:color="000001"/>
        </w:pBdr>
        <w:spacing w:before="100" w:beforeAutospacing="1" w:after="0" w:line="240" w:lineRule="auto"/>
        <w:rPr>
          <w:rFonts w:ascii="Times New Roman" w:hAnsi="Times New Roman"/>
          <w:sz w:val="24"/>
          <w:szCs w:val="24"/>
          <w:lang w:eastAsia="ru-RU"/>
        </w:rPr>
      </w:pPr>
    </w:p>
    <w:p w:rsidR="00E844C3" w:rsidRDefault="00E844C3"/>
    <w:sectPr w:rsidR="00E844C3" w:rsidSect="004057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6013"/>
    <w:rsid w:val="000779CB"/>
    <w:rsid w:val="003E33AB"/>
    <w:rsid w:val="00405752"/>
    <w:rsid w:val="00411773"/>
    <w:rsid w:val="007E6013"/>
    <w:rsid w:val="00BC08A1"/>
    <w:rsid w:val="00E844C3"/>
    <w:rsid w:val="00EB73AF"/>
    <w:rsid w:val="00FC18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75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E601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4295819">
      <w:marLeft w:val="0"/>
      <w:marRight w:val="0"/>
      <w:marTop w:val="0"/>
      <w:marBottom w:val="0"/>
      <w:divBdr>
        <w:top w:val="none" w:sz="0" w:space="0" w:color="auto"/>
        <w:left w:val="none" w:sz="0" w:space="0" w:color="auto"/>
        <w:bottom w:val="none" w:sz="0" w:space="0" w:color="auto"/>
        <w:right w:val="none" w:sz="0" w:space="0" w:color="auto"/>
      </w:divBdr>
      <w:divsChild>
        <w:div w:id="114295822">
          <w:marLeft w:val="0"/>
          <w:marRight w:val="0"/>
          <w:marTop w:val="0"/>
          <w:marBottom w:val="0"/>
          <w:divBdr>
            <w:top w:val="none" w:sz="0" w:space="0" w:color="auto"/>
            <w:left w:val="none" w:sz="0" w:space="0" w:color="auto"/>
            <w:bottom w:val="none" w:sz="0" w:space="0" w:color="auto"/>
            <w:right w:val="none" w:sz="0" w:space="0" w:color="auto"/>
          </w:divBdr>
          <w:divsChild>
            <w:div w:id="114295818">
              <w:marLeft w:val="0"/>
              <w:marRight w:val="0"/>
              <w:marTop w:val="0"/>
              <w:marBottom w:val="0"/>
              <w:divBdr>
                <w:top w:val="none" w:sz="0" w:space="0" w:color="auto"/>
                <w:left w:val="none" w:sz="0" w:space="0" w:color="auto"/>
                <w:bottom w:val="none" w:sz="0" w:space="0" w:color="auto"/>
                <w:right w:val="none" w:sz="0" w:space="0" w:color="auto"/>
              </w:divBdr>
              <w:divsChild>
                <w:div w:id="114295820">
                  <w:marLeft w:val="0"/>
                  <w:marRight w:val="0"/>
                  <w:marTop w:val="0"/>
                  <w:marBottom w:val="0"/>
                  <w:divBdr>
                    <w:top w:val="none" w:sz="0" w:space="0" w:color="auto"/>
                    <w:left w:val="none" w:sz="0" w:space="0" w:color="auto"/>
                    <w:bottom w:val="none" w:sz="0" w:space="0" w:color="auto"/>
                    <w:right w:val="none" w:sz="0" w:space="0" w:color="auto"/>
                  </w:divBdr>
                  <w:divsChild>
                    <w:div w:id="1142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8200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dc:title>
  <dc:subject/>
  <dc:creator>Ренас</dc:creator>
  <cp:keywords/>
  <dc:description/>
  <cp:lastModifiedBy>Admin</cp:lastModifiedBy>
  <cp:revision>2</cp:revision>
  <dcterms:created xsi:type="dcterms:W3CDTF">2014-10-29T16:33:00Z</dcterms:created>
  <dcterms:modified xsi:type="dcterms:W3CDTF">2014-10-29T16:33:00Z</dcterms:modified>
</cp:coreProperties>
</file>